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B724E" w14:textId="77777777" w:rsidR="000927C6" w:rsidRDefault="000927C6" w:rsidP="00181D46">
      <w:pPr>
        <w:tabs>
          <w:tab w:val="left" w:pos="2686"/>
        </w:tabs>
        <w:rPr>
          <w:rFonts w:ascii="Arial" w:hAnsi="Arial" w:cs="Arial"/>
          <w:sz w:val="16"/>
          <w:szCs w:val="16"/>
        </w:rPr>
      </w:pPr>
    </w:p>
    <w:p w14:paraId="6ACCE63C" w14:textId="77777777" w:rsidR="00964DFF" w:rsidRPr="003F08BF" w:rsidRDefault="00181D46" w:rsidP="00181D46">
      <w:pPr>
        <w:tabs>
          <w:tab w:val="left" w:pos="2686"/>
        </w:tabs>
        <w:rPr>
          <w:rFonts w:ascii="Arial" w:hAnsi="Arial" w:cs="Arial"/>
          <w:sz w:val="16"/>
          <w:szCs w:val="16"/>
        </w:rPr>
      </w:pPr>
      <w:r w:rsidRPr="003F08BF">
        <w:rPr>
          <w:rFonts w:ascii="Arial" w:hAnsi="Arial" w:cs="Arial"/>
          <w:sz w:val="16"/>
          <w:szCs w:val="16"/>
        </w:rPr>
        <w:tab/>
      </w:r>
    </w:p>
    <w:p w14:paraId="51A98C13" w14:textId="77777777" w:rsidR="00964DFF" w:rsidRPr="003F08BF" w:rsidRDefault="00964DFF" w:rsidP="00964DFF">
      <w:pPr>
        <w:rPr>
          <w:rFonts w:ascii="Arial" w:hAnsi="Arial" w:cs="Arial"/>
          <w:sz w:val="16"/>
          <w:szCs w:val="16"/>
        </w:rPr>
      </w:pPr>
    </w:p>
    <w:p w14:paraId="706F8D8A" w14:textId="77777777" w:rsidR="00964DFF" w:rsidRPr="003F08BF" w:rsidRDefault="00964DFF" w:rsidP="00964DFF">
      <w:pPr>
        <w:rPr>
          <w:rFonts w:ascii="Arial" w:hAnsi="Arial" w:cs="Arial"/>
          <w:sz w:val="16"/>
          <w:szCs w:val="16"/>
        </w:rPr>
      </w:pPr>
    </w:p>
    <w:p w14:paraId="0295E2C5" w14:textId="77777777" w:rsidR="00964DFF" w:rsidRPr="003F08BF" w:rsidRDefault="00964DFF" w:rsidP="00964DFF">
      <w:pPr>
        <w:rPr>
          <w:rFonts w:ascii="Arial" w:hAnsi="Arial" w:cs="Arial"/>
          <w:sz w:val="16"/>
          <w:szCs w:val="16"/>
        </w:rPr>
      </w:pPr>
    </w:p>
    <w:p w14:paraId="4B2947F4" w14:textId="77777777" w:rsidR="00964DFF" w:rsidRPr="003F08BF" w:rsidRDefault="00964DFF" w:rsidP="00964DFF">
      <w:pPr>
        <w:rPr>
          <w:rFonts w:ascii="Arial" w:hAnsi="Arial" w:cs="Arial"/>
          <w:sz w:val="2"/>
          <w:szCs w:val="2"/>
        </w:rPr>
      </w:pPr>
    </w:p>
    <w:p w14:paraId="09BA31D0" w14:textId="77777777" w:rsidR="00964DFF" w:rsidRPr="003F08BF" w:rsidRDefault="00964DFF" w:rsidP="00964DFF">
      <w:pPr>
        <w:rPr>
          <w:rFonts w:ascii="Arial" w:hAnsi="Arial" w:cs="Arial"/>
          <w:sz w:val="2"/>
          <w:szCs w:val="2"/>
        </w:rPr>
      </w:pPr>
    </w:p>
    <w:p w14:paraId="4715BEB2" w14:textId="77777777" w:rsidR="00964DFF" w:rsidRPr="003F08BF" w:rsidRDefault="00964DFF" w:rsidP="00964DFF">
      <w:pPr>
        <w:rPr>
          <w:rFonts w:ascii="Arial" w:hAnsi="Arial" w:cs="Arial"/>
          <w:sz w:val="2"/>
          <w:szCs w:val="2"/>
        </w:rPr>
      </w:pPr>
    </w:p>
    <w:p w14:paraId="28418D1B" w14:textId="77777777" w:rsidR="00964DFF" w:rsidRPr="003F08BF" w:rsidRDefault="00964DFF" w:rsidP="00964DFF">
      <w:pPr>
        <w:rPr>
          <w:rFonts w:ascii="Arial" w:hAnsi="Arial" w:cs="Arial"/>
          <w:sz w:val="2"/>
          <w:szCs w:val="2"/>
        </w:rPr>
      </w:pPr>
    </w:p>
    <w:p w14:paraId="75CF017F" w14:textId="77777777" w:rsidR="00964DFF" w:rsidRPr="003F08BF" w:rsidRDefault="00964DFF" w:rsidP="00964DFF">
      <w:pPr>
        <w:rPr>
          <w:rFonts w:ascii="Arial" w:hAnsi="Arial" w:cs="Arial"/>
          <w:sz w:val="2"/>
          <w:szCs w:val="2"/>
        </w:rPr>
      </w:pPr>
    </w:p>
    <w:p w14:paraId="21796A49" w14:textId="77777777" w:rsidR="00964DFF" w:rsidRPr="003F08BF" w:rsidRDefault="00964DFF" w:rsidP="00964DFF">
      <w:pPr>
        <w:rPr>
          <w:rFonts w:ascii="Arial" w:hAnsi="Arial" w:cs="Arial"/>
          <w:sz w:val="2"/>
          <w:szCs w:val="2"/>
        </w:rPr>
      </w:pPr>
    </w:p>
    <w:p w14:paraId="49EF43D1" w14:textId="77777777" w:rsidR="00964DFF" w:rsidRPr="003F08BF" w:rsidRDefault="00964DFF" w:rsidP="00964DFF">
      <w:pPr>
        <w:rPr>
          <w:rFonts w:ascii="Arial" w:hAnsi="Arial" w:cs="Arial"/>
          <w:sz w:val="2"/>
          <w:szCs w:val="2"/>
        </w:rPr>
      </w:pPr>
    </w:p>
    <w:p w14:paraId="7B0985D5" w14:textId="77777777" w:rsidR="00964DFF" w:rsidRPr="003F08BF" w:rsidRDefault="00964DFF" w:rsidP="00964DFF">
      <w:pPr>
        <w:rPr>
          <w:rFonts w:ascii="Arial" w:hAnsi="Arial" w:cs="Arial"/>
          <w:sz w:val="2"/>
          <w:szCs w:val="2"/>
        </w:rPr>
      </w:pPr>
    </w:p>
    <w:p w14:paraId="37604593" w14:textId="77777777" w:rsidR="00964DFF" w:rsidRPr="003F08BF" w:rsidRDefault="00964DFF" w:rsidP="00964DFF">
      <w:pPr>
        <w:rPr>
          <w:rFonts w:ascii="Arial" w:hAnsi="Arial" w:cs="Arial"/>
          <w:sz w:val="2"/>
          <w:szCs w:val="2"/>
        </w:rPr>
      </w:pPr>
    </w:p>
    <w:p w14:paraId="0359E25C" w14:textId="50BAEFF3" w:rsidR="00964DFF" w:rsidRPr="003F08BF" w:rsidRDefault="00A935C5" w:rsidP="00964DFF">
      <w:pPr>
        <w:tabs>
          <w:tab w:val="left" w:pos="4320"/>
        </w:tabs>
        <w:rPr>
          <w:rFonts w:ascii="Arial" w:hAnsi="Arial" w:cs="Arial"/>
          <w:sz w:val="16"/>
          <w:szCs w:val="16"/>
          <w:u w:val="single"/>
        </w:rPr>
      </w:pPr>
      <w:r>
        <w:rPr>
          <w:rFonts w:ascii="Arial" w:hAnsi="Arial" w:cs="Arial"/>
          <w:sz w:val="16"/>
          <w:szCs w:val="16"/>
          <w:u w:val="single"/>
        </w:rPr>
        <w:t>Ev</w:t>
      </w:r>
      <w:r w:rsidR="00B0402A">
        <w:rPr>
          <w:rFonts w:ascii="Arial" w:hAnsi="Arial" w:cs="Arial"/>
          <w:sz w:val="16"/>
          <w:szCs w:val="16"/>
          <w:u w:val="single"/>
        </w:rPr>
        <w:t>.</w:t>
      </w:r>
      <w:r>
        <w:rPr>
          <w:rFonts w:ascii="Arial" w:hAnsi="Arial" w:cs="Arial"/>
          <w:sz w:val="16"/>
          <w:szCs w:val="16"/>
          <w:u w:val="single"/>
        </w:rPr>
        <w:t xml:space="preserve"> Gemeinschaft Büschergrund</w:t>
      </w:r>
      <w:r w:rsidR="00B0402A">
        <w:rPr>
          <w:rFonts w:ascii="Arial" w:hAnsi="Arial" w:cs="Arial"/>
          <w:sz w:val="16"/>
          <w:szCs w:val="16"/>
          <w:u w:val="single"/>
        </w:rPr>
        <w:t xml:space="preserve"> </w:t>
      </w:r>
      <w:r w:rsidR="00CA05C3">
        <w:rPr>
          <w:rFonts w:ascii="Arial" w:hAnsi="Arial" w:cs="Arial"/>
          <w:sz w:val="16"/>
          <w:szCs w:val="16"/>
          <w:u w:val="single"/>
        </w:rPr>
        <w:t xml:space="preserve">| </w:t>
      </w:r>
      <w:r w:rsidR="007D7DA7">
        <w:rPr>
          <w:rFonts w:ascii="Arial" w:hAnsi="Arial" w:cs="Arial"/>
          <w:sz w:val="16"/>
          <w:szCs w:val="16"/>
          <w:u w:val="single"/>
        </w:rPr>
        <w:t>Wendinger</w:t>
      </w:r>
      <w:r w:rsidR="007A1A44">
        <w:rPr>
          <w:rFonts w:ascii="Arial" w:hAnsi="Arial" w:cs="Arial"/>
          <w:sz w:val="16"/>
          <w:szCs w:val="16"/>
          <w:u w:val="single"/>
        </w:rPr>
        <w:t xml:space="preserve"> Straße 4</w:t>
      </w:r>
      <w:r w:rsidR="00CA05C3">
        <w:rPr>
          <w:rFonts w:ascii="Arial" w:hAnsi="Arial" w:cs="Arial"/>
          <w:sz w:val="16"/>
          <w:szCs w:val="16"/>
          <w:u w:val="single"/>
        </w:rPr>
        <w:t xml:space="preserve"> | </w:t>
      </w:r>
      <w:r w:rsidR="007A1A44">
        <w:rPr>
          <w:rFonts w:ascii="Arial" w:hAnsi="Arial" w:cs="Arial"/>
          <w:sz w:val="16"/>
          <w:szCs w:val="16"/>
          <w:u w:val="single"/>
        </w:rPr>
        <w:t>57258 Freudenberg</w:t>
      </w:r>
    </w:p>
    <w:p w14:paraId="2A4DA19D" w14:textId="77777777" w:rsidR="00964DFF" w:rsidRPr="003F08BF" w:rsidRDefault="00964DFF" w:rsidP="00964DFF">
      <w:pPr>
        <w:rPr>
          <w:rFonts w:ascii="Arial" w:hAnsi="Arial" w:cs="Arial"/>
          <w:u w:val="single"/>
        </w:rPr>
      </w:pPr>
    </w:p>
    <w:p w14:paraId="7F3DD4BB" w14:textId="77777777" w:rsidR="00964DFF" w:rsidRPr="003F08BF" w:rsidRDefault="00964DFF" w:rsidP="00964DFF">
      <w:pPr>
        <w:rPr>
          <w:rFonts w:ascii="Arial" w:hAnsi="Arial" w:cs="Arial"/>
        </w:rPr>
      </w:pPr>
      <w:r w:rsidRPr="003F08BF">
        <w:rPr>
          <w:rFonts w:ascii="Arial" w:hAnsi="Arial" w:cs="Arial"/>
        </w:rPr>
        <w:t>Einschreiben / Persönlich / Vertraulich</w:t>
      </w:r>
    </w:p>
    <w:p w14:paraId="0216FBD4" w14:textId="77777777" w:rsidR="00964DFF" w:rsidRPr="003F08BF" w:rsidRDefault="00964DFF" w:rsidP="00964DFF">
      <w:pPr>
        <w:rPr>
          <w:rFonts w:ascii="Arial" w:hAnsi="Arial" w:cs="Arial"/>
        </w:rPr>
      </w:pPr>
      <w:r w:rsidRPr="003F08BF">
        <w:rPr>
          <w:rFonts w:ascii="Arial" w:hAnsi="Arial" w:cs="Arial"/>
        </w:rPr>
        <w:t>Firma Muster</w:t>
      </w:r>
    </w:p>
    <w:p w14:paraId="46C7AB16" w14:textId="77777777" w:rsidR="00964DFF" w:rsidRPr="003F08BF" w:rsidRDefault="00964DFF" w:rsidP="00964DFF">
      <w:pPr>
        <w:rPr>
          <w:rFonts w:ascii="Arial" w:hAnsi="Arial" w:cs="Arial"/>
        </w:rPr>
      </w:pPr>
      <w:r w:rsidRPr="003F08BF">
        <w:rPr>
          <w:rFonts w:ascii="Arial" w:hAnsi="Arial" w:cs="Arial"/>
        </w:rPr>
        <w:t>Herrn / Frau Dr. Vorname Name</w:t>
      </w:r>
    </w:p>
    <w:p w14:paraId="74FB583D" w14:textId="77777777" w:rsidR="00964DFF" w:rsidRPr="003F08BF" w:rsidRDefault="00964DFF" w:rsidP="00964DFF">
      <w:pPr>
        <w:rPr>
          <w:rFonts w:ascii="Arial" w:hAnsi="Arial" w:cs="Arial"/>
        </w:rPr>
      </w:pPr>
      <w:r w:rsidRPr="003F08BF">
        <w:rPr>
          <w:rFonts w:ascii="Arial" w:hAnsi="Arial" w:cs="Arial"/>
        </w:rPr>
        <w:t>Abteilung</w:t>
      </w:r>
    </w:p>
    <w:p w14:paraId="6975068E" w14:textId="77777777" w:rsidR="00964DFF" w:rsidRPr="003F08BF" w:rsidRDefault="00964DFF" w:rsidP="00964DFF">
      <w:pPr>
        <w:rPr>
          <w:rFonts w:ascii="Arial" w:hAnsi="Arial" w:cs="Arial"/>
        </w:rPr>
      </w:pPr>
      <w:r w:rsidRPr="003F08BF">
        <w:rPr>
          <w:rFonts w:ascii="Arial" w:hAnsi="Arial" w:cs="Arial"/>
        </w:rPr>
        <w:t>Straße Hausnummer</w:t>
      </w:r>
    </w:p>
    <w:p w14:paraId="49897317" w14:textId="77777777" w:rsidR="00964DFF" w:rsidRPr="003F08BF" w:rsidRDefault="00964DFF" w:rsidP="00964DFF">
      <w:pPr>
        <w:rPr>
          <w:rFonts w:ascii="Arial" w:hAnsi="Arial" w:cs="Arial"/>
        </w:rPr>
      </w:pPr>
      <w:r w:rsidRPr="003F08BF">
        <w:rPr>
          <w:rFonts w:ascii="Arial" w:hAnsi="Arial" w:cs="Arial"/>
        </w:rPr>
        <w:t>PLZ Ort</w:t>
      </w:r>
    </w:p>
    <w:p w14:paraId="39111CB6" w14:textId="77777777" w:rsidR="00964DFF" w:rsidRPr="003F08BF" w:rsidRDefault="00964DFF">
      <w:pPr>
        <w:rPr>
          <w:rFonts w:ascii="Arial" w:hAnsi="Arial" w:cs="Arial"/>
          <w:sz w:val="28"/>
          <w:szCs w:val="28"/>
        </w:rPr>
      </w:pPr>
    </w:p>
    <w:tbl>
      <w:tblPr>
        <w:tblStyle w:val="Tabellenraster"/>
        <w:tblW w:w="51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89"/>
        <w:gridCol w:w="1055"/>
        <w:gridCol w:w="3591"/>
        <w:gridCol w:w="1444"/>
      </w:tblGrid>
      <w:tr w:rsidR="003C5ECB" w:rsidRPr="003F08BF" w14:paraId="64FAA369" w14:textId="77777777" w:rsidTr="003C5ECB">
        <w:trPr>
          <w:trHeight w:val="196"/>
        </w:trPr>
        <w:tc>
          <w:tcPr>
            <w:tcW w:w="1753" w:type="pct"/>
          </w:tcPr>
          <w:p w14:paraId="60874669" w14:textId="0CC8D902" w:rsidR="003C5ECB" w:rsidRPr="003F08BF" w:rsidRDefault="003C5ECB" w:rsidP="00C40C63">
            <w:pPr>
              <w:rPr>
                <w:rFonts w:ascii="Arial" w:hAnsi="Arial" w:cs="Arial"/>
                <w:sz w:val="16"/>
                <w:szCs w:val="16"/>
              </w:rPr>
            </w:pPr>
          </w:p>
        </w:tc>
        <w:tc>
          <w:tcPr>
            <w:tcW w:w="562" w:type="pct"/>
          </w:tcPr>
          <w:p w14:paraId="40A5113F" w14:textId="7406E91D" w:rsidR="003C5ECB" w:rsidRPr="003F08BF" w:rsidRDefault="003C5ECB" w:rsidP="00C40C63">
            <w:pPr>
              <w:rPr>
                <w:rFonts w:ascii="Arial" w:hAnsi="Arial" w:cs="Arial"/>
                <w:sz w:val="16"/>
                <w:szCs w:val="16"/>
              </w:rPr>
            </w:pPr>
          </w:p>
        </w:tc>
        <w:tc>
          <w:tcPr>
            <w:tcW w:w="1914" w:type="pct"/>
          </w:tcPr>
          <w:p w14:paraId="17937555" w14:textId="147F7816" w:rsidR="003C5ECB" w:rsidRPr="003F08BF" w:rsidRDefault="003C5ECB" w:rsidP="00C40C63">
            <w:pPr>
              <w:rPr>
                <w:rFonts w:ascii="Arial" w:hAnsi="Arial" w:cs="Arial"/>
                <w:sz w:val="16"/>
                <w:szCs w:val="16"/>
              </w:rPr>
            </w:pPr>
          </w:p>
        </w:tc>
        <w:tc>
          <w:tcPr>
            <w:tcW w:w="770" w:type="pct"/>
          </w:tcPr>
          <w:p w14:paraId="0F08F062" w14:textId="77777777" w:rsidR="003C5ECB" w:rsidRPr="003F08BF" w:rsidRDefault="003C5ECB" w:rsidP="00C40C63">
            <w:pPr>
              <w:rPr>
                <w:rFonts w:ascii="Arial" w:hAnsi="Arial" w:cs="Arial"/>
                <w:sz w:val="16"/>
                <w:szCs w:val="16"/>
              </w:rPr>
            </w:pPr>
            <w:r w:rsidRPr="003F08BF">
              <w:rPr>
                <w:rFonts w:ascii="Arial" w:hAnsi="Arial" w:cs="Arial"/>
                <w:sz w:val="16"/>
                <w:szCs w:val="16"/>
              </w:rPr>
              <w:t>Datum</w:t>
            </w:r>
          </w:p>
        </w:tc>
      </w:tr>
      <w:tr w:rsidR="003C5ECB" w:rsidRPr="003F08BF" w14:paraId="7E4C3203" w14:textId="77777777" w:rsidTr="003C5ECB">
        <w:trPr>
          <w:trHeight w:val="501"/>
        </w:trPr>
        <w:tc>
          <w:tcPr>
            <w:tcW w:w="1753" w:type="pct"/>
          </w:tcPr>
          <w:p w14:paraId="7E5BDBBE" w14:textId="1039E132" w:rsidR="003C5ECB" w:rsidRPr="003F08BF" w:rsidRDefault="003C5ECB" w:rsidP="00C40C63">
            <w:pPr>
              <w:rPr>
                <w:rFonts w:ascii="Arial" w:hAnsi="Arial" w:cs="Arial"/>
              </w:rPr>
            </w:pPr>
          </w:p>
        </w:tc>
        <w:tc>
          <w:tcPr>
            <w:tcW w:w="562" w:type="pct"/>
          </w:tcPr>
          <w:p w14:paraId="2509F7BE" w14:textId="09FB9B3F" w:rsidR="003C5ECB" w:rsidRPr="003F08BF" w:rsidRDefault="003C5ECB" w:rsidP="00C40C63">
            <w:pPr>
              <w:rPr>
                <w:rFonts w:ascii="Arial" w:hAnsi="Arial" w:cs="Arial"/>
              </w:rPr>
            </w:pPr>
          </w:p>
        </w:tc>
        <w:tc>
          <w:tcPr>
            <w:tcW w:w="1914" w:type="pct"/>
          </w:tcPr>
          <w:p w14:paraId="0A720746" w14:textId="792EA04E" w:rsidR="003C5ECB" w:rsidRPr="003F08BF" w:rsidRDefault="003C5ECB" w:rsidP="00C40C63">
            <w:pPr>
              <w:rPr>
                <w:rFonts w:ascii="Arial" w:hAnsi="Arial" w:cs="Arial"/>
              </w:rPr>
            </w:pPr>
          </w:p>
        </w:tc>
        <w:tc>
          <w:tcPr>
            <w:tcW w:w="770" w:type="pct"/>
          </w:tcPr>
          <w:p w14:paraId="538DB456" w14:textId="1074F853" w:rsidR="003C5ECB" w:rsidRPr="003F08BF" w:rsidRDefault="003C5ECB" w:rsidP="00C40C63">
            <w:pPr>
              <w:rPr>
                <w:rFonts w:ascii="Arial" w:hAnsi="Arial" w:cs="Arial"/>
              </w:rPr>
            </w:pPr>
            <w:r w:rsidRPr="003F08BF">
              <w:rPr>
                <w:rFonts w:ascii="Arial" w:hAnsi="Arial" w:cs="Arial"/>
              </w:rPr>
              <w:fldChar w:fldCharType="begin"/>
            </w:r>
            <w:r w:rsidRPr="003F08BF">
              <w:rPr>
                <w:rFonts w:ascii="Arial" w:hAnsi="Arial" w:cs="Arial"/>
              </w:rPr>
              <w:instrText xml:space="preserve"> TIME \@ "dd.MM.yyyy" </w:instrText>
            </w:r>
            <w:r w:rsidRPr="003F08BF">
              <w:rPr>
                <w:rFonts w:ascii="Arial" w:hAnsi="Arial" w:cs="Arial"/>
              </w:rPr>
              <w:fldChar w:fldCharType="separate"/>
            </w:r>
            <w:r w:rsidR="00E430EF">
              <w:rPr>
                <w:rFonts w:ascii="Arial" w:hAnsi="Arial" w:cs="Arial"/>
                <w:noProof/>
              </w:rPr>
              <w:t>24.03.2022</w:t>
            </w:r>
            <w:r w:rsidRPr="003F08BF">
              <w:rPr>
                <w:rFonts w:ascii="Arial" w:hAnsi="Arial" w:cs="Arial"/>
              </w:rPr>
              <w:fldChar w:fldCharType="end"/>
            </w:r>
          </w:p>
        </w:tc>
      </w:tr>
    </w:tbl>
    <w:p w14:paraId="4C279713" w14:textId="77777777" w:rsidR="00964DFF" w:rsidRPr="003F08BF" w:rsidRDefault="00964DFF" w:rsidP="00964DFF">
      <w:pPr>
        <w:rPr>
          <w:rFonts w:ascii="Arial" w:hAnsi="Arial" w:cs="Arial"/>
          <w:b/>
        </w:rPr>
      </w:pPr>
    </w:p>
    <w:p w14:paraId="25DB82A7" w14:textId="77777777" w:rsidR="00964DFF" w:rsidRPr="003F08BF" w:rsidRDefault="00964DFF" w:rsidP="00964DFF">
      <w:pPr>
        <w:rPr>
          <w:rFonts w:ascii="Arial" w:hAnsi="Arial" w:cs="Arial"/>
          <w:b/>
          <w:sz w:val="14"/>
          <w:szCs w:val="14"/>
        </w:rPr>
      </w:pPr>
    </w:p>
    <w:p w14:paraId="713016D5" w14:textId="77777777" w:rsidR="00964DFF" w:rsidRPr="003F08BF" w:rsidRDefault="00964DFF" w:rsidP="00964DFF">
      <w:pPr>
        <w:rPr>
          <w:rFonts w:ascii="Arial" w:hAnsi="Arial" w:cs="Arial"/>
          <w:b/>
          <w:sz w:val="24"/>
          <w:szCs w:val="24"/>
        </w:rPr>
      </w:pPr>
      <w:r w:rsidRPr="003F08BF">
        <w:rPr>
          <w:rFonts w:ascii="Arial" w:hAnsi="Arial" w:cs="Arial"/>
          <w:b/>
          <w:sz w:val="24"/>
          <w:szCs w:val="24"/>
        </w:rPr>
        <w:t>Betreff</w:t>
      </w:r>
    </w:p>
    <w:p w14:paraId="5CE8E53C" w14:textId="77777777" w:rsidR="00964DFF" w:rsidRPr="003F08BF" w:rsidRDefault="00964DFF" w:rsidP="00964DFF">
      <w:pPr>
        <w:rPr>
          <w:rFonts w:ascii="Arial" w:hAnsi="Arial" w:cs="Arial"/>
        </w:rPr>
      </w:pPr>
    </w:p>
    <w:p w14:paraId="6DAF1260" w14:textId="77777777" w:rsidR="00964DFF" w:rsidRPr="003F08BF" w:rsidRDefault="00964DFF" w:rsidP="00964DFF">
      <w:pPr>
        <w:rPr>
          <w:rFonts w:ascii="Arial" w:hAnsi="Arial" w:cs="Arial"/>
        </w:rPr>
      </w:pPr>
    </w:p>
    <w:p w14:paraId="7060D612" w14:textId="77777777" w:rsidR="00964DFF" w:rsidRPr="003F08BF" w:rsidRDefault="00964DFF" w:rsidP="00964DFF">
      <w:pPr>
        <w:spacing w:line="276" w:lineRule="auto"/>
        <w:rPr>
          <w:rFonts w:ascii="Arial" w:hAnsi="Arial" w:cs="Arial"/>
        </w:rPr>
      </w:pPr>
      <w:r w:rsidRPr="003F08BF">
        <w:rPr>
          <w:rFonts w:ascii="Arial" w:hAnsi="Arial" w:cs="Arial"/>
        </w:rPr>
        <w:t>Sehr geehrte Frau Dr. Muster,</w:t>
      </w:r>
    </w:p>
    <w:p w14:paraId="4E0171A4" w14:textId="77777777" w:rsidR="00964DFF" w:rsidRPr="003F08BF" w:rsidRDefault="00964DFF" w:rsidP="00964DFF">
      <w:pPr>
        <w:spacing w:line="276" w:lineRule="auto"/>
        <w:rPr>
          <w:rFonts w:ascii="Arial" w:hAnsi="Arial" w:cs="Arial"/>
        </w:rPr>
      </w:pPr>
    </w:p>
    <w:p w14:paraId="28717938" w14:textId="77777777" w:rsidR="00964DFF" w:rsidRPr="003F08BF" w:rsidRDefault="00964DFF" w:rsidP="00964DFF">
      <w:pPr>
        <w:spacing w:line="276" w:lineRule="auto"/>
        <w:rPr>
          <w:rFonts w:ascii="Arial" w:hAnsi="Arial" w:cs="Arial"/>
          <w:lang w:val="en-GB"/>
        </w:rPr>
      </w:pPr>
      <w:r w:rsidRPr="003F08BF">
        <w:rPr>
          <w:rFonts w:ascii="Arial" w:hAnsi="Arial" w:cs="Arial"/>
          <w:lang w:val="en-GB"/>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14:paraId="24442E9D" w14:textId="77777777" w:rsidR="00964DFF" w:rsidRPr="003F08BF" w:rsidRDefault="00964DFF" w:rsidP="00964DFF">
      <w:pPr>
        <w:spacing w:line="276" w:lineRule="auto"/>
        <w:rPr>
          <w:rFonts w:ascii="Arial" w:hAnsi="Arial" w:cs="Arial"/>
          <w:lang w:val="en-GB"/>
        </w:rPr>
      </w:pPr>
    </w:p>
    <w:p w14:paraId="66BD0BA2" w14:textId="77777777" w:rsidR="00964DFF" w:rsidRPr="003F08BF" w:rsidRDefault="00964DFF" w:rsidP="00964DFF">
      <w:pPr>
        <w:spacing w:line="276" w:lineRule="auto"/>
        <w:rPr>
          <w:rFonts w:ascii="Arial" w:hAnsi="Arial" w:cs="Arial"/>
        </w:rPr>
      </w:pPr>
      <w:r w:rsidRPr="003F08BF">
        <w:rPr>
          <w:rFonts w:ascii="Arial" w:hAnsi="Arial" w:cs="Arial"/>
          <w:lang w:val="en-GB"/>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w:t>
      </w:r>
      <w:r w:rsidRPr="003F08BF">
        <w:rPr>
          <w:rFonts w:ascii="Arial" w:hAnsi="Arial" w:cs="Arial"/>
        </w:rPr>
        <w:t>Lorem ipsum dolor sit amet.</w:t>
      </w:r>
    </w:p>
    <w:p w14:paraId="7D743471" w14:textId="77777777" w:rsidR="00964DFF" w:rsidRPr="003F08BF" w:rsidRDefault="00964DFF" w:rsidP="00964DFF">
      <w:pPr>
        <w:spacing w:line="276" w:lineRule="auto"/>
        <w:rPr>
          <w:rFonts w:ascii="Arial" w:hAnsi="Arial" w:cs="Arial"/>
        </w:rPr>
      </w:pPr>
    </w:p>
    <w:p w14:paraId="6E0CD726" w14:textId="185538EE" w:rsidR="00964DFF" w:rsidRPr="003F08BF" w:rsidRDefault="00964DFF" w:rsidP="00964DFF">
      <w:pPr>
        <w:spacing w:line="276" w:lineRule="auto"/>
        <w:rPr>
          <w:rFonts w:ascii="Arial" w:hAnsi="Arial" w:cs="Arial"/>
        </w:rPr>
      </w:pPr>
      <w:r w:rsidRPr="003F08BF">
        <w:rPr>
          <w:rFonts w:ascii="Arial" w:hAnsi="Arial" w:cs="Arial"/>
        </w:rPr>
        <w:t>Mit freundlichen Grüßen</w:t>
      </w:r>
    </w:p>
    <w:p w14:paraId="7DA6AFA2" w14:textId="77777777" w:rsidR="00964DFF" w:rsidRPr="003F08BF" w:rsidRDefault="00964DFF" w:rsidP="00964DFF">
      <w:pPr>
        <w:spacing w:line="276" w:lineRule="auto"/>
        <w:rPr>
          <w:rFonts w:ascii="Arial" w:hAnsi="Arial" w:cs="Arial"/>
        </w:rPr>
      </w:pPr>
    </w:p>
    <w:p w14:paraId="7EACCA2A" w14:textId="77777777" w:rsidR="00964DFF" w:rsidRPr="003F08BF" w:rsidRDefault="00964DFF" w:rsidP="00964DFF">
      <w:pPr>
        <w:spacing w:line="276" w:lineRule="auto"/>
        <w:rPr>
          <w:rFonts w:ascii="Arial" w:hAnsi="Arial" w:cs="Arial"/>
        </w:rPr>
      </w:pPr>
    </w:p>
    <w:p w14:paraId="45D4B840" w14:textId="77777777" w:rsidR="00964DFF" w:rsidRPr="003F08BF" w:rsidRDefault="00964DFF" w:rsidP="00964DFF">
      <w:pPr>
        <w:spacing w:line="276" w:lineRule="auto"/>
        <w:rPr>
          <w:rFonts w:ascii="Arial" w:hAnsi="Arial" w:cs="Arial"/>
        </w:rPr>
      </w:pPr>
    </w:p>
    <w:p w14:paraId="0CAD46FF" w14:textId="675795EC" w:rsidR="00964DFF" w:rsidRPr="003F08BF" w:rsidRDefault="007B28E0" w:rsidP="00964DFF">
      <w:pPr>
        <w:spacing w:line="276" w:lineRule="auto"/>
        <w:rPr>
          <w:rFonts w:ascii="Arial" w:hAnsi="Arial" w:cs="Arial"/>
        </w:rPr>
      </w:pPr>
      <w:r>
        <w:rPr>
          <w:rFonts w:ascii="Arial" w:hAnsi="Arial" w:cs="Arial"/>
        </w:rPr>
        <w:t>Max Mustermann</w:t>
      </w:r>
    </w:p>
    <w:p w14:paraId="6E894CA5" w14:textId="57560972" w:rsidR="00964DFF" w:rsidRPr="003F08BF" w:rsidRDefault="007B28E0" w:rsidP="00964DFF">
      <w:pPr>
        <w:spacing w:line="276" w:lineRule="auto"/>
        <w:rPr>
          <w:rFonts w:ascii="Arial" w:hAnsi="Arial" w:cs="Arial"/>
        </w:rPr>
      </w:pPr>
      <w:r>
        <w:rPr>
          <w:rFonts w:ascii="Arial" w:hAnsi="Arial" w:cs="Arial"/>
        </w:rPr>
        <w:t>Ev. Gemeinschaft Büschergrund</w:t>
      </w:r>
    </w:p>
    <w:p w14:paraId="244E55FF" w14:textId="77777777" w:rsidR="00964DFF" w:rsidRPr="003F08BF" w:rsidRDefault="00964DFF" w:rsidP="00964DFF">
      <w:pPr>
        <w:rPr>
          <w:rFonts w:ascii="Arial" w:hAnsi="Arial" w:cs="Arial"/>
        </w:rPr>
      </w:pPr>
    </w:p>
    <w:p w14:paraId="6C45DB72" w14:textId="77777777" w:rsidR="00964DFF" w:rsidRPr="003F08BF" w:rsidRDefault="00964DFF" w:rsidP="00964DFF">
      <w:pPr>
        <w:rPr>
          <w:rFonts w:ascii="Arial" w:hAnsi="Arial" w:cs="Arial"/>
          <w:b/>
        </w:rPr>
      </w:pPr>
      <w:r w:rsidRPr="003F08BF">
        <w:rPr>
          <w:rFonts w:ascii="Arial" w:hAnsi="Arial" w:cs="Arial"/>
          <w:b/>
        </w:rPr>
        <w:t>Anlagen</w:t>
      </w:r>
    </w:p>
    <w:p w14:paraId="4F008D03" w14:textId="77777777" w:rsidR="00964DFF" w:rsidRPr="003F08BF" w:rsidRDefault="00964DFF">
      <w:pPr>
        <w:rPr>
          <w:rFonts w:ascii="Arial" w:hAnsi="Arial" w:cs="Arial"/>
        </w:rPr>
      </w:pPr>
    </w:p>
    <w:sectPr w:rsidR="00964DFF" w:rsidRPr="003F08BF">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65A95" w14:textId="77777777" w:rsidR="004F33F1" w:rsidRDefault="004F33F1" w:rsidP="00181D46">
      <w:r>
        <w:separator/>
      </w:r>
    </w:p>
  </w:endnote>
  <w:endnote w:type="continuationSeparator" w:id="0">
    <w:p w14:paraId="67A737D6" w14:textId="77777777" w:rsidR="004F33F1" w:rsidRDefault="004F33F1" w:rsidP="0018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Web W07 Light">
    <w:altName w:val="Calibri"/>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F0C75" w14:textId="77777777" w:rsidR="004F33F1" w:rsidRDefault="004F33F1" w:rsidP="00181D46">
      <w:r>
        <w:separator/>
      </w:r>
    </w:p>
  </w:footnote>
  <w:footnote w:type="continuationSeparator" w:id="0">
    <w:p w14:paraId="26131129" w14:textId="77777777" w:rsidR="004F33F1" w:rsidRDefault="004F33F1" w:rsidP="0018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1C13" w14:textId="77777777" w:rsidR="00181D46" w:rsidRDefault="004F33F1" w:rsidP="00CA05C3">
    <w:pPr>
      <w:pStyle w:val="Kopfzeile"/>
      <w:tabs>
        <w:tab w:val="clear" w:pos="4536"/>
        <w:tab w:val="clear" w:pos="9072"/>
        <w:tab w:val="left" w:pos="983"/>
        <w:tab w:val="left" w:pos="2382"/>
        <w:tab w:val="left" w:pos="3808"/>
      </w:tabs>
    </w:pPr>
    <w:sdt>
      <w:sdtPr>
        <w:id w:val="-850719188"/>
        <w:docPartObj>
          <w:docPartGallery w:val="Watermarks"/>
          <w:docPartUnique/>
        </w:docPartObj>
      </w:sdtPr>
      <w:sdtEndPr/>
      <w:sdtContent>
        <w:r w:rsidR="00A13138">
          <w:rPr>
            <w:noProof/>
          </w:rPr>
          <w:drawing>
            <wp:anchor distT="0" distB="0" distL="114300" distR="114300" simplePos="0" relativeHeight="251659264" behindDoc="1" locked="1" layoutInCell="1" allowOverlap="1" wp14:anchorId="5F13C07B" wp14:editId="18A4A34C">
              <wp:simplePos x="896815" y="896815"/>
              <wp:positionH relativeFrom="column">
                <wp:align>center</wp:align>
              </wp:positionH>
              <wp:positionV relativeFrom="page">
                <wp:align>center</wp:align>
              </wp:positionV>
              <wp:extent cx="7558405" cy="10691495"/>
              <wp:effectExtent l="0" t="0" r="4445" b="0"/>
              <wp:wrapNone/>
              <wp:docPr id="11"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afik 11"/>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5" cy="10691995"/>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2C257F">
      <w:tab/>
    </w:r>
    <w:r w:rsidR="002C257F">
      <w:tab/>
    </w:r>
    <w:r w:rsidR="00CA05C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B28"/>
    <w:rsid w:val="000927C6"/>
    <w:rsid w:val="00113D60"/>
    <w:rsid w:val="00181D46"/>
    <w:rsid w:val="002C257F"/>
    <w:rsid w:val="002F6220"/>
    <w:rsid w:val="003915B1"/>
    <w:rsid w:val="003C5ECB"/>
    <w:rsid w:val="003D5CBF"/>
    <w:rsid w:val="003F08BF"/>
    <w:rsid w:val="00486A30"/>
    <w:rsid w:val="004A49B1"/>
    <w:rsid w:val="004C270E"/>
    <w:rsid w:val="004F33F1"/>
    <w:rsid w:val="0057465A"/>
    <w:rsid w:val="005A2A16"/>
    <w:rsid w:val="007A1A44"/>
    <w:rsid w:val="007B28E0"/>
    <w:rsid w:val="007B3598"/>
    <w:rsid w:val="007D7DA7"/>
    <w:rsid w:val="007F0455"/>
    <w:rsid w:val="008F093E"/>
    <w:rsid w:val="00964DFF"/>
    <w:rsid w:val="00A13138"/>
    <w:rsid w:val="00A935C5"/>
    <w:rsid w:val="00B02962"/>
    <w:rsid w:val="00B0402A"/>
    <w:rsid w:val="00C07B28"/>
    <w:rsid w:val="00C752D4"/>
    <w:rsid w:val="00CA05C3"/>
    <w:rsid w:val="00DB450D"/>
    <w:rsid w:val="00E430EF"/>
    <w:rsid w:val="00EF20EF"/>
    <w:rsid w:val="00F16937"/>
    <w:rsid w:val="00F80A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27B28"/>
  <w15:chartTrackingRefBased/>
  <w15:docId w15:val="{0C85607A-6B57-4A0A-A523-410CE67D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4DFF"/>
    <w:pPr>
      <w:spacing w:line="240" w:lineRule="auto"/>
    </w:pPr>
    <w:rPr>
      <w:rFonts w:ascii="DIN Web W07 Light" w:hAnsi="DIN Web W07 Light"/>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64DFF"/>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81D46"/>
    <w:pPr>
      <w:tabs>
        <w:tab w:val="center" w:pos="4536"/>
        <w:tab w:val="right" w:pos="9072"/>
      </w:tabs>
    </w:pPr>
  </w:style>
  <w:style w:type="character" w:customStyle="1" w:styleId="KopfzeileZchn">
    <w:name w:val="Kopfzeile Zchn"/>
    <w:basedOn w:val="Absatz-Standardschriftart"/>
    <w:link w:val="Kopfzeile"/>
    <w:uiPriority w:val="99"/>
    <w:rsid w:val="00181D46"/>
    <w:rPr>
      <w:rFonts w:ascii="DIN Web W07 Light" w:hAnsi="DIN Web W07 Light"/>
      <w:sz w:val="20"/>
      <w:szCs w:val="22"/>
    </w:rPr>
  </w:style>
  <w:style w:type="paragraph" w:styleId="Fuzeile">
    <w:name w:val="footer"/>
    <w:basedOn w:val="Standard"/>
    <w:link w:val="FuzeileZchn"/>
    <w:uiPriority w:val="99"/>
    <w:unhideWhenUsed/>
    <w:rsid w:val="00181D46"/>
    <w:pPr>
      <w:tabs>
        <w:tab w:val="center" w:pos="4536"/>
        <w:tab w:val="right" w:pos="9072"/>
      </w:tabs>
    </w:pPr>
  </w:style>
  <w:style w:type="character" w:customStyle="1" w:styleId="FuzeileZchn">
    <w:name w:val="Fußzeile Zchn"/>
    <w:basedOn w:val="Absatz-Standardschriftart"/>
    <w:link w:val="Fuzeile"/>
    <w:uiPriority w:val="99"/>
    <w:rsid w:val="00181D46"/>
    <w:rPr>
      <w:rFonts w:ascii="DIN Web W07 Light" w:hAnsi="DIN Web W07 Light"/>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feh\OneDrive\Gemeinde\Briefpapier\EVGB_Briefpapi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B38C15DE219AC4382029158F8FBB1EE" ma:contentTypeVersion="13" ma:contentTypeDescription="Ein neues Dokument erstellen." ma:contentTypeScope="" ma:versionID="127791abc3834a15a2ced55ef3697120">
  <xsd:schema xmlns:xsd="http://www.w3.org/2001/XMLSchema" xmlns:xs="http://www.w3.org/2001/XMLSchema" xmlns:p="http://schemas.microsoft.com/office/2006/metadata/properties" xmlns:ns3="9824cd09-c822-4653-9175-e35307cfb6f8" xmlns:ns4="20a26525-7f5d-4dff-8847-75cef5ce0e6d" targetNamespace="http://schemas.microsoft.com/office/2006/metadata/properties" ma:root="true" ma:fieldsID="a458729c6b52f76a3040abaa70daf20b" ns3:_="" ns4:_="">
    <xsd:import namespace="9824cd09-c822-4653-9175-e35307cfb6f8"/>
    <xsd:import namespace="20a26525-7f5d-4dff-8847-75cef5ce0e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4cd09-c822-4653-9175-e35307cfb6f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26525-7f5d-4dff-8847-75cef5ce0e6d"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SharingHintHash" ma:index="13"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682A67-E358-4D22-A18F-31D31233BF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876D8D-7B3B-4C2E-B065-E364E9A98B1D}">
  <ds:schemaRefs>
    <ds:schemaRef ds:uri="http://schemas.microsoft.com/sharepoint/v3/contenttype/forms"/>
  </ds:schemaRefs>
</ds:datastoreItem>
</file>

<file path=customXml/itemProps3.xml><?xml version="1.0" encoding="utf-8"?>
<ds:datastoreItem xmlns:ds="http://schemas.openxmlformats.org/officeDocument/2006/customXml" ds:itemID="{B27AA283-2299-4A0C-8DEC-7301BE500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4cd09-c822-4653-9175-e35307cfb6f8"/>
    <ds:schemaRef ds:uri="20a26525-7f5d-4dff-8847-75cef5ce0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EVGB_Briefpapier</Template>
  <TotalTime>0</TotalTime>
  <Pages>1</Pages>
  <Words>215</Words>
  <Characters>1359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Hees Buerowelt Gruppe - Siegen</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Fehler</dc:creator>
  <cp:keywords/>
  <dc:description/>
  <cp:lastModifiedBy>Miriam Fehler</cp:lastModifiedBy>
  <cp:revision>9</cp:revision>
  <cp:lastPrinted>2022-03-24T17:53:00Z</cp:lastPrinted>
  <dcterms:created xsi:type="dcterms:W3CDTF">2022-03-24T17:27:00Z</dcterms:created>
  <dcterms:modified xsi:type="dcterms:W3CDTF">2022-03-24T17:53:00Z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0x0101006B38C15DE219AC4382029158F8FBB1EE</vt:lpwstr>
  </property>
</Properties>
</file>